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7B09C" w14:textId="77777777" w:rsidR="0034416E" w:rsidRPr="00E348F0" w:rsidRDefault="0044130A" w:rsidP="00E348F0">
      <w:r>
        <w:rPr>
          <w:b/>
          <w:bCs/>
          <w:noProof/>
          <w:u w:val="single"/>
        </w:rPr>
        <w:drawing>
          <wp:anchor distT="0" distB="0" distL="114300" distR="114300" simplePos="0" relativeHeight="251691008" behindDoc="1" locked="0" layoutInCell="1" allowOverlap="1" wp14:anchorId="092C9270" wp14:editId="0DFA869E">
            <wp:simplePos x="0" y="0"/>
            <wp:positionH relativeFrom="margin">
              <wp:posOffset>120906</wp:posOffset>
            </wp:positionH>
            <wp:positionV relativeFrom="margin">
              <wp:posOffset>10234</wp:posOffset>
            </wp:positionV>
            <wp:extent cx="1461918" cy="118159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 squar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698" cy="1191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EBFA3" w14:textId="77777777" w:rsidR="00F93325" w:rsidRDefault="00F93325" w:rsidP="00047208">
      <w:pPr>
        <w:widowControl w:val="0"/>
        <w:spacing w:after="0"/>
        <w:jc w:val="right"/>
        <w:rPr>
          <w:rFonts w:ascii="Calibri" w:hAnsi="Calibri" w:cs="Times New Roman"/>
        </w:rPr>
      </w:pPr>
    </w:p>
    <w:p w14:paraId="47706219" w14:textId="77777777" w:rsidR="00F93325" w:rsidRDefault="00F93325" w:rsidP="00047208">
      <w:pPr>
        <w:widowControl w:val="0"/>
        <w:spacing w:after="0"/>
        <w:jc w:val="right"/>
        <w:rPr>
          <w:rFonts w:ascii="Calibri" w:hAnsi="Calibri" w:cs="Times New Roman"/>
        </w:rPr>
      </w:pPr>
    </w:p>
    <w:p w14:paraId="633C3FFC" w14:textId="57AA9DB1" w:rsidR="008E4ECC" w:rsidRDefault="00F93325" w:rsidP="00047208">
      <w:pPr>
        <w:widowControl w:val="0"/>
        <w:spacing w:after="0"/>
        <w:jc w:val="right"/>
        <w:rPr>
          <w:rFonts w:ascii="Calibri" w:hAnsi="Calibri" w:cs="Times New Roman"/>
        </w:rPr>
      </w:pPr>
      <w:r>
        <w:rPr>
          <w:rFonts w:ascii="Calibri" w:hAnsi="Calibri" w:cs="Times New Roman"/>
        </w:rPr>
        <w:t>3 Birchington Ave</w:t>
      </w:r>
    </w:p>
    <w:p w14:paraId="4AC80616" w14:textId="769E4A9D" w:rsidR="00F93325" w:rsidRDefault="00F93325" w:rsidP="00F93325">
      <w:pPr>
        <w:widowControl w:val="0"/>
        <w:spacing w:after="0"/>
        <w:jc w:val="right"/>
        <w:rPr>
          <w:rFonts w:ascii="Calibri" w:hAnsi="Calibri" w:cs="Times New Roman"/>
        </w:rPr>
      </w:pPr>
      <w:r>
        <w:rPr>
          <w:rFonts w:ascii="Calibri" w:hAnsi="Calibri" w:cs="Times New Roman"/>
        </w:rPr>
        <w:t>South Shields</w:t>
      </w:r>
    </w:p>
    <w:p w14:paraId="0FD5C7C0" w14:textId="27678E3A" w:rsidR="00F93325" w:rsidRPr="008E4ECC" w:rsidRDefault="00F93325" w:rsidP="00047208">
      <w:pPr>
        <w:widowControl w:val="0"/>
        <w:spacing w:after="0"/>
        <w:jc w:val="right"/>
        <w:rPr>
          <w:rFonts w:ascii="Calibri" w:hAnsi="Calibri" w:cs="Times New Roman"/>
        </w:rPr>
      </w:pPr>
      <w:r>
        <w:rPr>
          <w:rFonts w:ascii="Calibri" w:hAnsi="Calibri" w:cs="Times New Roman"/>
        </w:rPr>
        <w:t>NE33 4TY</w:t>
      </w:r>
    </w:p>
    <w:tbl>
      <w:tblPr>
        <w:tblW w:w="5000" w:type="pct"/>
        <w:tblLook w:val="04A0" w:firstRow="1" w:lastRow="0" w:firstColumn="1" w:lastColumn="0" w:noHBand="0" w:noVBand="1"/>
        <w:tblDescription w:val="Press release contact information"/>
      </w:tblPr>
      <w:tblGrid>
        <w:gridCol w:w="5827"/>
        <w:gridCol w:w="4946"/>
      </w:tblGrid>
      <w:tr w:rsidR="008E4ECC" w:rsidRPr="00670759" w14:paraId="7E4927AB" w14:textId="77777777" w:rsidTr="00784706">
        <w:tc>
          <w:tcPr>
            <w:tcW w:w="4711" w:type="dxa"/>
            <w:tcMar>
              <w:left w:w="0" w:type="dxa"/>
              <w:right w:w="0" w:type="dxa"/>
            </w:tcMar>
          </w:tcPr>
          <w:tbl>
            <w:tblPr>
              <w:tblW w:w="5478" w:type="dxa"/>
              <w:tblBorders>
                <w:insideV w:val="single" w:sz="1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Contact information"/>
            </w:tblPr>
            <w:tblGrid>
              <w:gridCol w:w="1402"/>
              <w:gridCol w:w="4076"/>
            </w:tblGrid>
            <w:tr w:rsidR="008E4ECC" w:rsidRPr="00670759" w14:paraId="2505E4B3" w14:textId="77777777" w:rsidTr="00047208">
              <w:trPr>
                <w:trHeight w:val="257"/>
              </w:trPr>
              <w:tc>
                <w:tcPr>
                  <w:tcW w:w="1402" w:type="dxa"/>
                </w:tcPr>
                <w:p w14:paraId="196FA088" w14:textId="77777777" w:rsidR="008E4ECC" w:rsidRPr="00670759" w:rsidRDefault="008E4ECC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Contact</w:t>
                  </w:r>
                </w:p>
              </w:tc>
              <w:tc>
                <w:tcPr>
                  <w:tcW w:w="4076" w:type="dxa"/>
                </w:tcPr>
                <w:sdt>
                  <w:sdtPr>
                    <w:rPr>
                      <w:color w:val="0D0D0D" w:themeColor="text1" w:themeTint="F2"/>
                    </w:rPr>
                    <w:alias w:val="Your Name"/>
                    <w:tag w:val=""/>
                    <w:id w:val="1965699273"/>
                    <w:placeholder>
                      <w:docPart w:val="D7286FB6F356477FAF03507FEFB5F56C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:text/>
                  </w:sdtPr>
                  <w:sdtContent>
                    <w:p w14:paraId="6A6E5027" w14:textId="77777777" w:rsidR="008E4ECC" w:rsidRPr="00670759" w:rsidRDefault="00AA2E58" w:rsidP="00784706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Maxine Thompson-Curl</w:t>
                      </w:r>
                    </w:p>
                  </w:sdtContent>
                </w:sdt>
              </w:tc>
            </w:tr>
            <w:tr w:rsidR="008E4ECC" w:rsidRPr="00670759" w14:paraId="0586A386" w14:textId="77777777" w:rsidTr="00047208">
              <w:trPr>
                <w:trHeight w:val="248"/>
              </w:trPr>
              <w:tc>
                <w:tcPr>
                  <w:tcW w:w="1402" w:type="dxa"/>
                </w:tcPr>
                <w:p w14:paraId="6E237C85" w14:textId="77777777" w:rsidR="008E4ECC" w:rsidRPr="00670759" w:rsidRDefault="008E4ECC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Telephone</w:t>
                  </w:r>
                </w:p>
              </w:tc>
              <w:tc>
                <w:tcPr>
                  <w:tcW w:w="4076" w:type="dxa"/>
                </w:tcPr>
                <w:sdt>
                  <w:sdtPr>
                    <w:rPr>
                      <w:color w:val="0D0D0D" w:themeColor="text1" w:themeTint="F2"/>
                    </w:rPr>
                    <w:alias w:val="Company Phone"/>
                    <w:tag w:val=""/>
                    <w:id w:val="256028369"/>
                    <w:placeholder>
                      <w:docPart w:val="497B5C6D2A1248928B91BE1430E72EE0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Content>
                    <w:p w14:paraId="626CDDD2" w14:textId="77777777" w:rsidR="008E4ECC" w:rsidRPr="00670759" w:rsidRDefault="00FC7898" w:rsidP="008E4ECC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07950421183</w:t>
                      </w:r>
                    </w:p>
                  </w:sdtContent>
                </w:sdt>
              </w:tc>
            </w:tr>
            <w:tr w:rsidR="00784706" w:rsidRPr="00670759" w14:paraId="749621F4" w14:textId="77777777" w:rsidTr="00047208">
              <w:trPr>
                <w:trHeight w:val="257"/>
              </w:trPr>
              <w:tc>
                <w:tcPr>
                  <w:tcW w:w="1402" w:type="dxa"/>
                </w:tcPr>
                <w:p w14:paraId="193C042E" w14:textId="77777777" w:rsidR="00784706" w:rsidRPr="00670759" w:rsidRDefault="00784706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Email</w:t>
                  </w:r>
                </w:p>
              </w:tc>
              <w:tc>
                <w:tcPr>
                  <w:tcW w:w="4076" w:type="dxa"/>
                </w:tcPr>
                <w:sdt>
                  <w:sdtPr>
                    <w:rPr>
                      <w:color w:val="0D0D0D" w:themeColor="text1" w:themeTint="F2"/>
                    </w:rPr>
                    <w:alias w:val="Company E-mail"/>
                    <w:tag w:val=""/>
                    <w:id w:val="-1789740590"/>
                    <w:placeholder>
                      <w:docPart w:val="5B82376132094EDFBADAC8730805F808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Content>
                    <w:p w14:paraId="2E790A8A" w14:textId="77777777" w:rsidR="00784706" w:rsidRPr="00670759" w:rsidRDefault="000302A0" w:rsidP="00784706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northeast</w:t>
                      </w:r>
                      <w:r w:rsidR="00784706">
                        <w:rPr>
                          <w:color w:val="0D0D0D" w:themeColor="text1" w:themeTint="F2"/>
                        </w:rPr>
                        <w:t>@onepunch.org.uk</w:t>
                      </w:r>
                    </w:p>
                  </w:sdtContent>
                </w:sdt>
              </w:tc>
            </w:tr>
            <w:tr w:rsidR="00784706" w:rsidRPr="00670759" w14:paraId="078E71F8" w14:textId="77777777" w:rsidTr="00047208">
              <w:trPr>
                <w:trHeight w:val="764"/>
              </w:trPr>
              <w:tc>
                <w:tcPr>
                  <w:tcW w:w="1402" w:type="dxa"/>
                </w:tcPr>
                <w:p w14:paraId="3EA174F8" w14:textId="77777777" w:rsidR="00784706" w:rsidRPr="00670759" w:rsidRDefault="00784706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Website</w:t>
                  </w:r>
                </w:p>
                <w:p w14:paraId="53111427" w14:textId="77777777" w:rsidR="00784706" w:rsidRPr="00670759" w:rsidRDefault="00784706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Twitter</w:t>
                  </w:r>
                </w:p>
                <w:p w14:paraId="513EEFA3" w14:textId="77777777" w:rsidR="00784706" w:rsidRPr="00670759" w:rsidRDefault="00784706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  <w:proofErr w:type="spellStart"/>
                  <w:r w:rsidRPr="00670759">
                    <w:rPr>
                      <w:color w:val="0D0D0D" w:themeColor="text1" w:themeTint="F2"/>
                    </w:rPr>
                    <w:t>FaceBook</w:t>
                  </w:r>
                  <w:proofErr w:type="spellEnd"/>
                </w:p>
              </w:tc>
              <w:tc>
                <w:tcPr>
                  <w:tcW w:w="4076" w:type="dxa"/>
                </w:tcPr>
                <w:p w14:paraId="767C2763" w14:textId="77777777" w:rsidR="00784706" w:rsidRPr="00670759" w:rsidRDefault="00784706" w:rsidP="00784706">
                  <w:pPr>
                    <w:spacing w:after="0" w:line="240" w:lineRule="auto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www.onepunch.org.uk</w:t>
                  </w:r>
                </w:p>
                <w:p w14:paraId="140005BE" w14:textId="77777777" w:rsidR="00784706" w:rsidRPr="00670759" w:rsidRDefault="000302A0" w:rsidP="00784706">
                  <w:pPr>
                    <w:spacing w:after="0" w:line="240" w:lineRule="auto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www.twitter.com/OnePunchNE</w:t>
                  </w:r>
                </w:p>
                <w:p w14:paraId="5FE8F867" w14:textId="77777777" w:rsidR="00784706" w:rsidRPr="00670759" w:rsidRDefault="00784706" w:rsidP="008E4ECC">
                  <w:pPr>
                    <w:spacing w:after="0" w:line="240" w:lineRule="auto"/>
                    <w:rPr>
                      <w:color w:val="0D0D0D" w:themeColor="text1" w:themeTint="F2"/>
                    </w:rPr>
                  </w:pPr>
                  <w:r w:rsidRPr="00670759">
                    <w:rPr>
                      <w:color w:val="0D0D0D" w:themeColor="text1" w:themeTint="F2"/>
                    </w:rPr>
                    <w:t>ww</w:t>
                  </w:r>
                  <w:r w:rsidR="000302A0">
                    <w:rPr>
                      <w:color w:val="0D0D0D" w:themeColor="text1" w:themeTint="F2"/>
                    </w:rPr>
                    <w:t>w.facebook.com/OnePunchNE</w:t>
                  </w:r>
                </w:p>
              </w:tc>
            </w:tr>
            <w:tr w:rsidR="00047208" w:rsidRPr="00670759" w14:paraId="58D08F1B" w14:textId="77777777" w:rsidTr="00047208">
              <w:trPr>
                <w:trHeight w:val="257"/>
              </w:trPr>
              <w:tc>
                <w:tcPr>
                  <w:tcW w:w="1402" w:type="dxa"/>
                </w:tcPr>
                <w:p w14:paraId="7EB6F5CE" w14:textId="77777777" w:rsidR="00047208" w:rsidRPr="00670759" w:rsidRDefault="00047208" w:rsidP="00784706">
                  <w:pPr>
                    <w:pStyle w:val="Heading2"/>
                    <w:rPr>
                      <w:color w:val="0D0D0D" w:themeColor="text1" w:themeTint="F2"/>
                    </w:rPr>
                  </w:pPr>
                </w:p>
              </w:tc>
              <w:tc>
                <w:tcPr>
                  <w:tcW w:w="4076" w:type="dxa"/>
                </w:tcPr>
                <w:p w14:paraId="4C00E150" w14:textId="77777777" w:rsidR="00047208" w:rsidRPr="00670759" w:rsidRDefault="00047208" w:rsidP="00784706">
                  <w:pPr>
                    <w:spacing w:after="0" w:line="240" w:lineRule="auto"/>
                    <w:rPr>
                      <w:color w:val="0D0D0D" w:themeColor="text1" w:themeTint="F2"/>
                    </w:rPr>
                  </w:pPr>
                </w:p>
              </w:tc>
            </w:tr>
          </w:tbl>
          <w:p w14:paraId="540EDEDE" w14:textId="77777777" w:rsidR="008E4ECC" w:rsidRPr="00670759" w:rsidRDefault="008E4ECC" w:rsidP="00784706">
            <w:pPr>
              <w:pStyle w:val="Logo"/>
              <w:spacing w:after="0" w:line="240" w:lineRule="auto"/>
              <w:rPr>
                <w:color w:val="0D0D0D" w:themeColor="text1" w:themeTint="F2"/>
              </w:rPr>
            </w:pPr>
          </w:p>
        </w:tc>
        <w:tc>
          <w:tcPr>
            <w:tcW w:w="4649" w:type="dxa"/>
            <w:tcMar>
              <w:left w:w="0" w:type="dxa"/>
              <w:right w:w="0" w:type="dxa"/>
            </w:tcMar>
          </w:tcPr>
          <w:p w14:paraId="5988BF3E" w14:textId="77777777" w:rsidR="008E4ECC" w:rsidRPr="00670759" w:rsidRDefault="008E4ECC" w:rsidP="00784706">
            <w:pPr>
              <w:pStyle w:val="Heading1"/>
              <w:rPr>
                <w:color w:val="0D0D0D" w:themeColor="text1" w:themeTint="F2"/>
              </w:rPr>
            </w:pPr>
            <w:r w:rsidRPr="00670759">
              <w:rPr>
                <w:color w:val="0D0D0D" w:themeColor="text1" w:themeTint="F2"/>
              </w:rPr>
              <w:t>RELEASE</w:t>
            </w:r>
            <w:r w:rsidR="006508A4">
              <w:rPr>
                <w:color w:val="0D0D0D" w:themeColor="text1" w:themeTint="F2"/>
              </w:rPr>
              <w:t xml:space="preserve"> DATE</w:t>
            </w:r>
          </w:p>
          <w:sdt>
            <w:sdtPr>
              <w:rPr>
                <w:color w:val="0D0D0D" w:themeColor="text1" w:themeTint="F2"/>
              </w:rPr>
              <w:alias w:val="Date"/>
              <w:tag w:val=""/>
              <w:id w:val="1321768727"/>
              <w:placeholder>
                <w:docPart w:val="29F5A3969EE740EB9F4770E5F39C1C2C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0-12-04T00:00:00Z">
                <w:dateFormat w:val="MMMM d, yyyy"/>
                <w:lid w:val="en-US"/>
                <w:storeMappedDataAs w:val="dateTime"/>
                <w:calendar w:val="gregorian"/>
              </w:date>
            </w:sdtPr>
            <w:sdtContent>
              <w:p w14:paraId="6E1D8A22" w14:textId="3C9D256C" w:rsidR="008E4ECC" w:rsidRPr="00670759" w:rsidRDefault="00F93325" w:rsidP="00784706">
                <w:pPr>
                  <w:pStyle w:val="Heading1"/>
                  <w:rPr>
                    <w:color w:val="0D0D0D" w:themeColor="text1" w:themeTint="F2"/>
                  </w:rPr>
                </w:pPr>
                <w:r>
                  <w:rPr>
                    <w:color w:val="0D0D0D" w:themeColor="text1" w:themeTint="F2"/>
                  </w:rPr>
                  <w:t>December 4, 2020</w:t>
                </w:r>
              </w:p>
            </w:sdtContent>
          </w:sdt>
        </w:tc>
      </w:tr>
    </w:tbl>
    <w:p w14:paraId="7B7F72BE" w14:textId="77777777" w:rsidR="00F93325" w:rsidRDefault="00F93325" w:rsidP="00047208">
      <w:pPr>
        <w:jc w:val="center"/>
      </w:pPr>
    </w:p>
    <w:p w14:paraId="5783CBEC" w14:textId="0D74D3C9" w:rsidR="00047208" w:rsidRPr="00F93325" w:rsidRDefault="00FC7898" w:rsidP="00047208">
      <w:pPr>
        <w:jc w:val="center"/>
        <w:rPr>
          <w:b/>
          <w:bCs/>
          <w:sz w:val="28"/>
          <w:szCs w:val="28"/>
          <w:u w:val="single"/>
        </w:rPr>
      </w:pPr>
      <w:r w:rsidRPr="00F93325">
        <w:rPr>
          <w:b/>
          <w:bCs/>
          <w:sz w:val="28"/>
          <w:szCs w:val="28"/>
          <w:u w:val="single"/>
        </w:rPr>
        <w:t>Punched Out Cold</w:t>
      </w:r>
      <w:r w:rsidR="005E46CB" w:rsidRPr="00F93325">
        <w:rPr>
          <w:b/>
          <w:bCs/>
          <w:sz w:val="28"/>
          <w:szCs w:val="28"/>
          <w:u w:val="single"/>
        </w:rPr>
        <w:t xml:space="preserve"> 20</w:t>
      </w:r>
      <w:r w:rsidR="00F93325" w:rsidRPr="00F93325">
        <w:rPr>
          <w:b/>
          <w:bCs/>
          <w:sz w:val="28"/>
          <w:szCs w:val="28"/>
          <w:u w:val="single"/>
        </w:rPr>
        <w:t>20</w:t>
      </w:r>
    </w:p>
    <w:p w14:paraId="7632FFDD" w14:textId="457B836A" w:rsidR="005E46CB" w:rsidRDefault="00784706" w:rsidP="00047208">
      <w:r>
        <w:t>Start</w:t>
      </w:r>
    </w:p>
    <w:p w14:paraId="2E6D500D" w14:textId="32602CCB" w:rsidR="00AF1C59" w:rsidRDefault="00AF1C59" w:rsidP="00047208">
      <w:r>
        <w:t>Media Interviews Friday 4</w:t>
      </w:r>
      <w:r w:rsidRPr="00AF1C59">
        <w:rPr>
          <w:vertAlign w:val="superscript"/>
        </w:rPr>
        <w:t>th</w:t>
      </w:r>
      <w:r>
        <w:t xml:space="preserve"> December 11am – 12:15</w:t>
      </w:r>
    </w:p>
    <w:p w14:paraId="2EA34901" w14:textId="6D7A8543" w:rsidR="00F93325" w:rsidRDefault="00F93325" w:rsidP="00047208">
      <w:r w:rsidRPr="00F93325">
        <w:t xml:space="preserve">PLEASE NOTE interviews will take place at Durham Constabulary, Police Headquarters, </w:t>
      </w:r>
      <w:proofErr w:type="spellStart"/>
      <w:r w:rsidRPr="00F93325">
        <w:t>Aykley</w:t>
      </w:r>
      <w:proofErr w:type="spellEnd"/>
      <w:r w:rsidRPr="00F93325">
        <w:t xml:space="preserve"> Heads, Durham, DH1 5TT</w:t>
      </w:r>
    </w:p>
    <w:p w14:paraId="1FD5752F" w14:textId="44BBD7C4" w:rsidR="00AF1C59" w:rsidRDefault="00AF1C59" w:rsidP="00AF1C59">
      <w:pPr>
        <w:pStyle w:val="NoSpacing"/>
      </w:pPr>
      <w:r>
        <w:t>Available for interviews: Maxine Thompson-Curl CEO One Punch UK, Chief Constable Jo Farrell Durham Police</w:t>
      </w:r>
    </w:p>
    <w:p w14:paraId="75516293" w14:textId="771666FE" w:rsidR="00AF1C59" w:rsidRDefault="00AF1C59" w:rsidP="00AF1C59">
      <w:pPr>
        <w:pStyle w:val="NoSpacing"/>
      </w:pPr>
      <w:r>
        <w:t xml:space="preserve">Durham PCVC’s office </w:t>
      </w:r>
    </w:p>
    <w:p w14:paraId="317A1A5B" w14:textId="5214151B" w:rsidR="00AF1C59" w:rsidRPr="00047208" w:rsidRDefault="00AF1C59" w:rsidP="00AF1C59">
      <w:pPr>
        <w:pStyle w:val="NoSpacing"/>
        <w:rPr>
          <w:b/>
          <w:sz w:val="32"/>
          <w:szCs w:val="32"/>
          <w:u w:val="single"/>
        </w:rPr>
      </w:pPr>
      <w:r>
        <w:t>(others may become available)</w:t>
      </w:r>
    </w:p>
    <w:p w14:paraId="6CA8A84B" w14:textId="77777777" w:rsidR="00AF1C59" w:rsidRDefault="00AF1C59" w:rsidP="005E46CB"/>
    <w:p w14:paraId="1D8EA70A" w14:textId="3BEC2087" w:rsidR="005E46CB" w:rsidRPr="005E46CB" w:rsidRDefault="005E46CB" w:rsidP="005E46CB">
      <w:pPr>
        <w:rPr>
          <w:b/>
          <w:sz w:val="32"/>
          <w:szCs w:val="32"/>
          <w:u w:val="single"/>
        </w:rPr>
      </w:pPr>
      <w:r w:rsidRPr="005E46CB">
        <w:t>As the Christmas party season approaches, One Punch UK launches its 20</w:t>
      </w:r>
      <w:r w:rsidR="00AF1C59">
        <w:t>20</w:t>
      </w:r>
      <w:r w:rsidRPr="005E46CB">
        <w:t xml:space="preserve"> Punched Out Cold c</w:t>
      </w:r>
      <w:r>
        <w:t xml:space="preserve">ampaign - now in its </w:t>
      </w:r>
      <w:r w:rsidR="00AF1C59">
        <w:t>7</w:t>
      </w:r>
      <w:r>
        <w:t xml:space="preserve">th Year.  </w:t>
      </w:r>
    </w:p>
    <w:p w14:paraId="04AAF7E3" w14:textId="77777777" w:rsidR="005E46CB" w:rsidRPr="005E46CB" w:rsidRDefault="005E46CB" w:rsidP="005E46CB">
      <w:pPr>
        <w:rPr>
          <w:lang w:val="en-US" w:eastAsia="ja-JP"/>
        </w:rPr>
      </w:pPr>
      <w:r>
        <w:rPr>
          <w:lang w:val="en-US" w:eastAsia="ja-JP"/>
        </w:rPr>
        <w:t>T</w:t>
      </w:r>
      <w:r w:rsidRPr="005E46CB">
        <w:rPr>
          <w:lang w:val="en-US" w:eastAsia="ja-JP"/>
        </w:rPr>
        <w:t>he campaign aims to raise awareness of the devastation one punch can cause, and urges people to think about the long-term consequences of their</w:t>
      </w:r>
      <w:r>
        <w:rPr>
          <w:lang w:val="en-US" w:eastAsia="ja-JP"/>
        </w:rPr>
        <w:t xml:space="preserve"> actions.</w:t>
      </w:r>
    </w:p>
    <w:p w14:paraId="2DF47D5B" w14:textId="44138A7F" w:rsidR="005E46CB" w:rsidRPr="005E46CB" w:rsidRDefault="005E46CB" w:rsidP="005E46CB">
      <w:pPr>
        <w:rPr>
          <w:lang w:val="en-US" w:eastAsia="ja-JP"/>
        </w:rPr>
      </w:pPr>
      <w:r w:rsidRPr="005E46CB">
        <w:rPr>
          <w:lang w:val="en-US" w:eastAsia="ja-JP"/>
        </w:rPr>
        <w:t>One Punch UK hopes to get every police force in the UK supporting the campaign so the hard-hitting poster and important message reaches as many people as possible. In 201</w:t>
      </w:r>
      <w:r w:rsidR="00AF1C59">
        <w:rPr>
          <w:lang w:val="en-US" w:eastAsia="ja-JP"/>
        </w:rPr>
        <w:t>9</w:t>
      </w:r>
      <w:r w:rsidRPr="005E46CB">
        <w:rPr>
          <w:lang w:val="en-US" w:eastAsia="ja-JP"/>
        </w:rPr>
        <w:t xml:space="preserve">, the poster was viewed more than </w:t>
      </w:r>
      <w:r w:rsidR="00AF1C59">
        <w:rPr>
          <w:lang w:val="en-US" w:eastAsia="ja-JP"/>
        </w:rPr>
        <w:t>2.1</w:t>
      </w:r>
      <w:r w:rsidRPr="005E46CB">
        <w:rPr>
          <w:lang w:val="en-US" w:eastAsia="ja-JP"/>
        </w:rPr>
        <w:t xml:space="preserve"> million times on social media, something the camp</w:t>
      </w:r>
      <w:r>
        <w:rPr>
          <w:lang w:val="en-US" w:eastAsia="ja-JP"/>
        </w:rPr>
        <w:t>aign hopes to double this year.</w:t>
      </w:r>
    </w:p>
    <w:p w14:paraId="1779E740" w14:textId="41145E89" w:rsidR="005E46CB" w:rsidRPr="005E46CB" w:rsidRDefault="00AF1C59" w:rsidP="005E46CB">
      <w:pPr>
        <w:rPr>
          <w:lang w:val="en-US" w:eastAsia="ja-JP"/>
        </w:rPr>
      </w:pPr>
      <w:r>
        <w:rPr>
          <w:lang w:val="en-US" w:eastAsia="ja-JP"/>
        </w:rPr>
        <w:t>A</w:t>
      </w:r>
      <w:r w:rsidR="005E46CB" w:rsidRPr="005E46CB">
        <w:rPr>
          <w:lang w:val="en-US" w:eastAsia="ja-JP"/>
        </w:rPr>
        <w:t xml:space="preserve">ll three regional police forces and their PCCs, </w:t>
      </w:r>
      <w:r>
        <w:rPr>
          <w:lang w:val="en-US" w:eastAsia="ja-JP"/>
        </w:rPr>
        <w:t xml:space="preserve">(Durham, </w:t>
      </w:r>
      <w:proofErr w:type="spellStart"/>
      <w:r>
        <w:rPr>
          <w:lang w:val="en-US" w:eastAsia="ja-JP"/>
        </w:rPr>
        <w:t>Northumbria</w:t>
      </w:r>
      <w:proofErr w:type="spellEnd"/>
      <w:r>
        <w:rPr>
          <w:lang w:val="en-US" w:eastAsia="ja-JP"/>
        </w:rPr>
        <w:t xml:space="preserve">, Cleveland) </w:t>
      </w:r>
      <w:r w:rsidR="005E46CB" w:rsidRPr="005E46CB">
        <w:rPr>
          <w:lang w:val="en-US" w:eastAsia="ja-JP"/>
        </w:rPr>
        <w:t xml:space="preserve">firmly </w:t>
      </w:r>
      <w:r w:rsidR="005E46CB">
        <w:rPr>
          <w:lang w:val="en-US" w:eastAsia="ja-JP"/>
        </w:rPr>
        <w:t>believes that education is key.</w:t>
      </w:r>
    </w:p>
    <w:p w14:paraId="0D67AE1E" w14:textId="61BA8D5E" w:rsidR="005E46CB" w:rsidRDefault="00AF1C59" w:rsidP="000302A0">
      <w:pPr>
        <w:rPr>
          <w:lang w:val="en-US" w:eastAsia="ja-JP"/>
        </w:rPr>
      </w:pPr>
      <w:r>
        <w:rPr>
          <w:lang w:val="en-US" w:eastAsia="ja-JP"/>
        </w:rPr>
        <w:t xml:space="preserve">Please inform us if you are attending </w:t>
      </w:r>
      <w:hyperlink r:id="rId10" w:history="1">
        <w:r w:rsidRPr="001D6621">
          <w:rPr>
            <w:rStyle w:val="Hyperlink"/>
            <w:lang w:val="en-US" w:eastAsia="ja-JP"/>
          </w:rPr>
          <w:t>info@onepunch.org.uk</w:t>
        </w:r>
      </w:hyperlink>
      <w:r w:rsidR="006508A4">
        <w:rPr>
          <w:lang w:val="en-US" w:eastAsia="ja-JP"/>
        </w:rPr>
        <w:t xml:space="preserve"> and we will try to accommodate you best we can</w:t>
      </w:r>
      <w:r w:rsidR="005E46CB">
        <w:rPr>
          <w:lang w:val="en-US" w:eastAsia="ja-JP"/>
        </w:rPr>
        <w:t>.</w:t>
      </w:r>
    </w:p>
    <w:p w14:paraId="6178DE7C" w14:textId="77777777" w:rsidR="008E4ECC" w:rsidRDefault="008E4ECC" w:rsidP="008E4ECC">
      <w:r>
        <w:t>Ends</w:t>
      </w:r>
    </w:p>
    <w:p w14:paraId="74FC2BE3" w14:textId="77777777" w:rsidR="00E20E3F" w:rsidRPr="003A5313" w:rsidRDefault="00E20E3F" w:rsidP="003A5313"/>
    <w:sectPr w:rsidR="00E20E3F" w:rsidRPr="003A5313" w:rsidSect="00047208">
      <w:footerReference w:type="default" r:id="rId11"/>
      <w:pgSz w:w="11907" w:h="16839" w:code="9"/>
      <w:pgMar w:top="142" w:right="567" w:bottom="284" w:left="567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29366" w14:textId="77777777" w:rsidR="00AF1C59" w:rsidRDefault="00AF1C59" w:rsidP="00FC509A">
      <w:pPr>
        <w:spacing w:after="0" w:line="240" w:lineRule="auto"/>
      </w:pPr>
      <w:r>
        <w:separator/>
      </w:r>
    </w:p>
  </w:endnote>
  <w:endnote w:type="continuationSeparator" w:id="0">
    <w:p w14:paraId="4E889C48" w14:textId="77777777" w:rsidR="00AF1C59" w:rsidRDefault="00AF1C59" w:rsidP="00FC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06967" w14:textId="77777777" w:rsidR="00AF1C59" w:rsidRDefault="00AF1C59"/>
  <w:tbl>
    <w:tblPr>
      <w:tblW w:w="0" w:type="auto"/>
      <w:jc w:val="right"/>
      <w:tblLook w:val="04A0" w:firstRow="1" w:lastRow="0" w:firstColumn="1" w:lastColumn="0" w:noHBand="0" w:noVBand="1"/>
    </w:tblPr>
    <w:tblGrid>
      <w:gridCol w:w="9747"/>
      <w:gridCol w:w="1026"/>
    </w:tblGrid>
    <w:tr w:rsidR="00AF1C59" w14:paraId="658983A9" w14:textId="77777777">
      <w:trPr>
        <w:jc w:val="right"/>
      </w:trPr>
      <w:tc>
        <w:tcPr>
          <w:tcW w:w="0" w:type="auto"/>
        </w:tcPr>
        <w:p w14:paraId="48488902" w14:textId="77777777" w:rsidR="00AF1C59" w:rsidRDefault="00AF1C59" w:rsidP="00784706">
          <w:pPr>
            <w:pStyle w:val="Footer"/>
            <w:jc w:val="right"/>
          </w:pPr>
          <w:r>
            <w:t xml:space="preserve"> One Punch UK United Ltd</w:t>
          </w:r>
          <w:r>
            <w:rPr>
              <w:rFonts w:ascii="Arial" w:hAnsi="Arial" w:cs="Arial"/>
              <w:color w:val="333333"/>
              <w:sz w:val="20"/>
              <w:szCs w:val="20"/>
            </w:rPr>
            <w:t xml:space="preserve"> Registered Charity No. 1172443 - </w:t>
          </w:r>
          <w:r>
            <w:t>Company No: 09409486- facebook.com/</w:t>
          </w:r>
          <w:proofErr w:type="spellStart"/>
          <w:r>
            <w:t>OnePunchUK</w:t>
          </w:r>
          <w:proofErr w:type="spellEnd"/>
          <w:r>
            <w:t xml:space="preserve"> twitter.com/</w:t>
          </w:r>
          <w:proofErr w:type="spellStart"/>
          <w:r>
            <w:t>OnePunchUK</w:t>
          </w:r>
          <w:proofErr w:type="spellEnd"/>
          <w:r>
            <w:t xml:space="preserve"> – www.onepunch.org.uk</w:t>
          </w:r>
        </w:p>
      </w:tc>
      <w:tc>
        <w:tcPr>
          <w:tcW w:w="0" w:type="auto"/>
        </w:tcPr>
        <w:p w14:paraId="21BCDD7B" w14:textId="77777777" w:rsidR="00AF1C59" w:rsidRDefault="00AF1C59">
          <w:pPr>
            <w:pStyle w:val="Footer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18B563D6" wp14:editId="01C3BC5F">
                    <wp:extent cx="495300" cy="481965"/>
                    <wp:effectExtent l="0" t="0" r="19050" b="13335"/>
                    <wp:docPr id="450" name="Group 4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0" y="0"/>
                              <a:ext cx="495300" cy="48196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  <a:alpha val="89804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8824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2F2A902" id="Group 450" o:spid="_x0000_s1026" style="width:39pt;height:37.95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">
                    <v:rect id="Rectangle 451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SrMQA&#10;AADcAAAADwAAAGRycy9kb3ducmV2LnhtbESPQWvCQBSE7wX/w/KE3urG0mqJ2UgQWnqqaKxeH9nX&#10;bGr2bchuNf33riB4HGbmGyZbDrYVJ+p941jBdJKAIK6cbrhWsCvfn95A+ICssXVMCv7JwzIfPWSY&#10;anfmDZ22oRYRwj5FBSaELpXSV4Ys+onriKP343qLIcq+lrrHc4TbVj4nyUxabDguGOxoZag6bv+s&#10;gvKjnO9/v9b22zSDLBm5KA4HpR7HQ7EAEWgI9/Ct/akVvLxO4XomHgG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kqzEAAAA3AAAAA8AAAAAAAAAAAAAAAAAmAIAAGRycy9k&#10;b3ducmV2LnhtbFBLBQYAAAAABAAEAPUAAACJAwAAAAA=&#10;" fillcolor="#548dd4 [1951]" strokecolor="white" strokeweight="1pt">
                      <v:fill opacity="58853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W8XcYA&#10;AADcAAAADwAAAGRycy9kb3ducmV2LnhtbESPT2vCQBTE7wW/w/IEL6Vu/EuNrlIqFi8ejKXi7Zl9&#10;JsHs25BdY/z2XaHQ4zAzv2EWq9aUoqHaFZYVDPoRCOLU6oIzBd+Hzds7COeRNZaWScGDHKyWnZcF&#10;xtreeU9N4jMRIOxiVJB7X8VSujQng65vK+LgXWxt0AdZZ1LXeA9wU8phFE2lwYLDQo4VfeaUXpOb&#10;UTBq5Gltbz/N48vuODkfZ9n2VSvV67YfcxCeWv8f/mtvtYLxZAj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W8XcYAAADcAAAADwAAAAAAAAAAAAAAAACYAgAAZHJz&#10;L2Rvd25yZXYueG1sUEsFBgAAAAAEAAQA9QAAAIsDAAAAAA==&#10;" fillcolor="black [3213]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DucYA&#10;AADcAAAADwAAAGRycy9kb3ducmV2LnhtbESPQWvCQBSE7wX/w/KEXkQ3ra2x0VVKqeChl1oPentm&#10;X5Ng9m3Ivsb037sFocdhZr5hluve1aqjNlSeDTxMElDEubcVFwb2X5vxHFQQZIu1ZzLwSwHWq8Hd&#10;EjPrL/xJ3U4KFSEcMjRQijSZ1iEvyWGY+IY4et++dShRtoW2LV4i3NX6MUlm2mHFcaHEht5Kys+7&#10;H2dAH0/ph4TNe50e/Yvk3XR0SNmY+2H/ugAl1Mt/+NbeWgNPz1P4OxOPgF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mDucYAAADcAAAADwAAAAAAAAAAAAAAAACYAgAAZHJz&#10;L2Rvd25yZXYueG1sUEsFBgAAAAAEAAQA9QAAAIsDAAAAAA==&#10;" fillcolor="red" strokecolor="white" strokeweight="1pt">
                      <v:fill opacity="64764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78CCB46" w14:textId="77777777" w:rsidR="00AF1C59" w:rsidRDefault="00AF1C59" w:rsidP="00AC10DE">
    <w:pPr>
      <w:pStyle w:val="Footer"/>
      <w:pBdr>
        <w:top w:val="single" w:sz="4" w:space="1" w:color="A5A5A5" w:themeColor="background1" w:themeShade="A5"/>
      </w:pBdr>
      <w:jc w:val="right"/>
      <w:rPr>
        <w:rFonts w:ascii="Calibri" w:hAnsi="Calibri"/>
        <w:color w:val="BFBFBF" w:themeColor="background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B0A27" w14:textId="77777777" w:rsidR="00AF1C59" w:rsidRDefault="00AF1C59" w:rsidP="00FC509A">
      <w:pPr>
        <w:spacing w:after="0" w:line="240" w:lineRule="auto"/>
      </w:pPr>
      <w:r>
        <w:separator/>
      </w:r>
    </w:p>
  </w:footnote>
  <w:footnote w:type="continuationSeparator" w:id="0">
    <w:p w14:paraId="754A8BA2" w14:textId="77777777" w:rsidR="00AF1C59" w:rsidRDefault="00AF1C59" w:rsidP="00FC5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14D22"/>
    <w:multiLevelType w:val="hybridMultilevel"/>
    <w:tmpl w:val="C26E6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43479"/>
    <w:multiLevelType w:val="multilevel"/>
    <w:tmpl w:val="7F1E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7F"/>
    <w:rsid w:val="00004757"/>
    <w:rsid w:val="00025AA9"/>
    <w:rsid w:val="000302A0"/>
    <w:rsid w:val="00031B2C"/>
    <w:rsid w:val="000366F8"/>
    <w:rsid w:val="00047208"/>
    <w:rsid w:val="00051B36"/>
    <w:rsid w:val="000779E5"/>
    <w:rsid w:val="00081047"/>
    <w:rsid w:val="000A03C3"/>
    <w:rsid w:val="000A7834"/>
    <w:rsid w:val="000C2BCF"/>
    <w:rsid w:val="000D44F6"/>
    <w:rsid w:val="00114E9C"/>
    <w:rsid w:val="00125E44"/>
    <w:rsid w:val="001351B4"/>
    <w:rsid w:val="00195426"/>
    <w:rsid w:val="001B5AE6"/>
    <w:rsid w:val="001E05E4"/>
    <w:rsid w:val="00273744"/>
    <w:rsid w:val="00273836"/>
    <w:rsid w:val="002A4FCB"/>
    <w:rsid w:val="002C3BB7"/>
    <w:rsid w:val="0034416E"/>
    <w:rsid w:val="00374A22"/>
    <w:rsid w:val="003A46E5"/>
    <w:rsid w:val="003A5313"/>
    <w:rsid w:val="004038C5"/>
    <w:rsid w:val="00411C9D"/>
    <w:rsid w:val="004129D8"/>
    <w:rsid w:val="004312AD"/>
    <w:rsid w:val="004341CF"/>
    <w:rsid w:val="00435827"/>
    <w:rsid w:val="0044130A"/>
    <w:rsid w:val="0044217E"/>
    <w:rsid w:val="0045274C"/>
    <w:rsid w:val="004909C7"/>
    <w:rsid w:val="004A724F"/>
    <w:rsid w:val="005060C1"/>
    <w:rsid w:val="00537678"/>
    <w:rsid w:val="00541E93"/>
    <w:rsid w:val="00576234"/>
    <w:rsid w:val="00591152"/>
    <w:rsid w:val="005A1129"/>
    <w:rsid w:val="005B189E"/>
    <w:rsid w:val="005C33C3"/>
    <w:rsid w:val="005D0602"/>
    <w:rsid w:val="005E46CB"/>
    <w:rsid w:val="005F3963"/>
    <w:rsid w:val="0062165A"/>
    <w:rsid w:val="00621D00"/>
    <w:rsid w:val="006504CD"/>
    <w:rsid w:val="006508A4"/>
    <w:rsid w:val="006A5647"/>
    <w:rsid w:val="006A5CB7"/>
    <w:rsid w:val="00710620"/>
    <w:rsid w:val="00757756"/>
    <w:rsid w:val="00776568"/>
    <w:rsid w:val="00784706"/>
    <w:rsid w:val="007A4BED"/>
    <w:rsid w:val="007B29AB"/>
    <w:rsid w:val="0086648B"/>
    <w:rsid w:val="00875AE4"/>
    <w:rsid w:val="008777BD"/>
    <w:rsid w:val="00881C46"/>
    <w:rsid w:val="008E1104"/>
    <w:rsid w:val="008E4B7E"/>
    <w:rsid w:val="008E4ECC"/>
    <w:rsid w:val="00924B0E"/>
    <w:rsid w:val="00924BFA"/>
    <w:rsid w:val="0094057F"/>
    <w:rsid w:val="0095726B"/>
    <w:rsid w:val="00992D87"/>
    <w:rsid w:val="009A2E25"/>
    <w:rsid w:val="009B413E"/>
    <w:rsid w:val="009B74AA"/>
    <w:rsid w:val="00A37DC2"/>
    <w:rsid w:val="00A53529"/>
    <w:rsid w:val="00A633E7"/>
    <w:rsid w:val="00AA2E58"/>
    <w:rsid w:val="00AC10DE"/>
    <w:rsid w:val="00AF1C59"/>
    <w:rsid w:val="00B1463F"/>
    <w:rsid w:val="00B5569C"/>
    <w:rsid w:val="00B640B4"/>
    <w:rsid w:val="00B726B4"/>
    <w:rsid w:val="00B83B9F"/>
    <w:rsid w:val="00BE4023"/>
    <w:rsid w:val="00C01D20"/>
    <w:rsid w:val="00C12B2C"/>
    <w:rsid w:val="00C349CB"/>
    <w:rsid w:val="00C94463"/>
    <w:rsid w:val="00CA500C"/>
    <w:rsid w:val="00D21209"/>
    <w:rsid w:val="00D244E0"/>
    <w:rsid w:val="00D441AA"/>
    <w:rsid w:val="00D72959"/>
    <w:rsid w:val="00E20E3F"/>
    <w:rsid w:val="00E33282"/>
    <w:rsid w:val="00E348F0"/>
    <w:rsid w:val="00E64C83"/>
    <w:rsid w:val="00E93E0D"/>
    <w:rsid w:val="00EB3D31"/>
    <w:rsid w:val="00EE5F26"/>
    <w:rsid w:val="00F01621"/>
    <w:rsid w:val="00F156B4"/>
    <w:rsid w:val="00F257CC"/>
    <w:rsid w:val="00F36FED"/>
    <w:rsid w:val="00F410FF"/>
    <w:rsid w:val="00F71F20"/>
    <w:rsid w:val="00F92D3F"/>
    <w:rsid w:val="00F93325"/>
    <w:rsid w:val="00FA0721"/>
    <w:rsid w:val="00FB2D97"/>
    <w:rsid w:val="00FC509A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."/>
  <w:listSeparator w:val=","/>
  <w14:docId w14:val="1CCD80A1"/>
  <w15:docId w15:val="{AED2BE17-B03E-4276-AFA6-27DF028B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4ECC"/>
    <w:pPr>
      <w:spacing w:after="0" w:line="240" w:lineRule="auto"/>
      <w:jc w:val="right"/>
      <w:outlineLvl w:val="0"/>
    </w:pPr>
    <w:rPr>
      <w:color w:val="4F81BD" w:themeColor="accent1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nhideWhenUsed/>
    <w:qFormat/>
    <w:rsid w:val="008E4ECC"/>
    <w:pPr>
      <w:spacing w:before="2" w:after="0" w:line="240" w:lineRule="auto"/>
      <w:ind w:right="115"/>
      <w:jc w:val="right"/>
      <w:outlineLvl w:val="1"/>
    </w:pPr>
    <w:rPr>
      <w:rFonts w:asciiTheme="majorHAnsi" w:eastAsiaTheme="majorEastAsia" w:hAnsiTheme="majorHAnsi" w:cstheme="majorBidi"/>
      <w:i/>
      <w:iCs/>
      <w:color w:val="4F81BD" w:themeColor="accent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09A"/>
  </w:style>
  <w:style w:type="paragraph" w:styleId="Footer">
    <w:name w:val="footer"/>
    <w:basedOn w:val="Normal"/>
    <w:link w:val="FooterChar"/>
    <w:uiPriority w:val="99"/>
    <w:unhideWhenUsed/>
    <w:rsid w:val="00FC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09A"/>
  </w:style>
  <w:style w:type="paragraph" w:styleId="BalloonText">
    <w:name w:val="Balloon Text"/>
    <w:basedOn w:val="Normal"/>
    <w:link w:val="BalloonTextChar"/>
    <w:uiPriority w:val="99"/>
    <w:semiHidden/>
    <w:unhideWhenUsed/>
    <w:rsid w:val="00FC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0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4E9C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3582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B189E"/>
    <w:pPr>
      <w:spacing w:after="0" w:line="240" w:lineRule="auto"/>
    </w:pPr>
  </w:style>
  <w:style w:type="paragraph" w:customStyle="1" w:styleId="Standard">
    <w:name w:val="Standard"/>
    <w:rsid w:val="008E11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rsid w:val="00CA50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500C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CA500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CA500C"/>
    <w:rPr>
      <w:rFonts w:ascii="Times New Roman" w:eastAsia="Times New Roman" w:hAnsi="Times New Roman" w:cs="Times New Roman"/>
      <w:szCs w:val="20"/>
    </w:rPr>
  </w:style>
  <w:style w:type="character" w:customStyle="1" w:styleId="GemmaArmstrong">
    <w:name w:val="Gemma Armstrong"/>
    <w:semiHidden/>
    <w:rsid w:val="00CA500C"/>
    <w:rPr>
      <w:rFonts w:ascii="Lucida Sans" w:hAnsi="Lucida Sans" w:cs="Arial" w:hint="default"/>
      <w:color w:val="auto"/>
      <w:sz w:val="24"/>
      <w:szCs w:val="24"/>
    </w:rPr>
  </w:style>
  <w:style w:type="paragraph" w:customStyle="1" w:styleId="font8">
    <w:name w:val="font_8"/>
    <w:basedOn w:val="Normal"/>
    <w:rsid w:val="0043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2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E4ECC"/>
    <w:rPr>
      <w:color w:val="4F81BD" w:themeColor="accent1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8E4ECC"/>
    <w:rPr>
      <w:rFonts w:asciiTheme="majorHAnsi" w:eastAsiaTheme="majorEastAsia" w:hAnsiTheme="majorHAnsi" w:cstheme="majorBidi"/>
      <w:i/>
      <w:iCs/>
      <w:color w:val="4F81BD" w:themeColor="accent1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8E4ECC"/>
    <w:rPr>
      <w:color w:val="808080"/>
    </w:rPr>
  </w:style>
  <w:style w:type="paragraph" w:customStyle="1" w:styleId="Logo">
    <w:name w:val="Logo"/>
    <w:basedOn w:val="Normal"/>
    <w:qFormat/>
    <w:rsid w:val="008E4ECC"/>
    <w:pPr>
      <w:spacing w:after="800"/>
      <w:jc w:val="center"/>
    </w:pPr>
    <w:rPr>
      <w:lang w:val="en-US" w:eastAsia="ja-JP"/>
    </w:rPr>
  </w:style>
  <w:style w:type="paragraph" w:styleId="Subtitle">
    <w:name w:val="Subtitle"/>
    <w:basedOn w:val="Normal"/>
    <w:next w:val="Normal"/>
    <w:link w:val="SubtitleChar"/>
    <w:qFormat/>
    <w:rsid w:val="008E4ECC"/>
    <w:pPr>
      <w:spacing w:before="160" w:after="480"/>
      <w:contextualSpacing/>
      <w:jc w:val="center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  <w:lang w:val="en-US" w:eastAsia="ja-JP"/>
    </w:rPr>
  </w:style>
  <w:style w:type="character" w:customStyle="1" w:styleId="SubtitleChar">
    <w:name w:val="Subtitle Char"/>
    <w:basedOn w:val="DefaultParagraphFont"/>
    <w:link w:val="Subtitle"/>
    <w:rsid w:val="008E4ECC"/>
    <w:rPr>
      <w:rFonts w:asciiTheme="majorHAnsi" w:eastAsiaTheme="majorEastAsia" w:hAnsiTheme="majorHAnsi" w:cstheme="majorBidi"/>
      <w:color w:val="4F81BD" w:themeColor="accent1"/>
      <w:sz w:val="26"/>
      <w:szCs w:val="26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F1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1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2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5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onepunch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\Desktop\letter%20template%20Jun%20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286FB6F356477FAF03507FEFB5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934B5-9251-49D0-B614-5A36967240B2}"/>
      </w:docPartPr>
      <w:docPartBody>
        <w:p w:rsidR="00BA36C1" w:rsidRDefault="00FF5A61" w:rsidP="00FF5A61">
          <w:pPr>
            <w:pStyle w:val="D7286FB6F356477FAF03507FEFB5F56C"/>
          </w:pPr>
          <w:r>
            <w:t>[Contact]</w:t>
          </w:r>
        </w:p>
      </w:docPartBody>
    </w:docPart>
    <w:docPart>
      <w:docPartPr>
        <w:name w:val="497B5C6D2A1248928B91BE1430E72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03644-9862-4476-9123-4521C1319D24}"/>
      </w:docPartPr>
      <w:docPartBody>
        <w:p w:rsidR="00BA36C1" w:rsidRDefault="00FF5A61" w:rsidP="00FF5A61">
          <w:pPr>
            <w:pStyle w:val="497B5C6D2A1248928B91BE1430E72EE0"/>
          </w:pPr>
          <w:r>
            <w:rPr>
              <w:rStyle w:val="PlaceholderText"/>
            </w:rPr>
            <w:t>[Company Phone]</w:t>
          </w:r>
        </w:p>
      </w:docPartBody>
    </w:docPart>
    <w:docPart>
      <w:docPartPr>
        <w:name w:val="29F5A3969EE740EB9F4770E5F39C1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F4150-DF74-4E8B-821C-55F7E61BFD8F}"/>
      </w:docPartPr>
      <w:docPartBody>
        <w:p w:rsidR="00BA36C1" w:rsidRDefault="00FF5A61" w:rsidP="00FF5A61">
          <w:pPr>
            <w:pStyle w:val="29F5A3969EE740EB9F4770E5F39C1C2C"/>
          </w:pPr>
          <w:r>
            <w:t>[Date]</w:t>
          </w:r>
        </w:p>
      </w:docPartBody>
    </w:docPart>
    <w:docPart>
      <w:docPartPr>
        <w:name w:val="5B82376132094EDFBADAC8730805F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1C6CD-1033-4D74-8DBA-2E6F5EC38F73}"/>
      </w:docPartPr>
      <w:docPartBody>
        <w:p w:rsidR="00BA36C1" w:rsidRDefault="00BA36C1" w:rsidP="00BA36C1">
          <w:pPr>
            <w:pStyle w:val="5B82376132094EDFBADAC8730805F808"/>
          </w:pPr>
          <w:r>
            <w:rPr>
              <w:rStyle w:val="PlaceholderText"/>
            </w:rPr>
            <w:t>[Company E-mail]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61"/>
    <w:rsid w:val="000350FA"/>
    <w:rsid w:val="00495E7D"/>
    <w:rsid w:val="009C07E5"/>
    <w:rsid w:val="00BA36C1"/>
    <w:rsid w:val="00C75DCF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286FB6F356477FAF03507FEFB5F56C">
    <w:name w:val="D7286FB6F356477FAF03507FEFB5F56C"/>
    <w:rsid w:val="00FF5A61"/>
  </w:style>
  <w:style w:type="character" w:styleId="PlaceholderText">
    <w:name w:val="Placeholder Text"/>
    <w:basedOn w:val="DefaultParagraphFont"/>
    <w:uiPriority w:val="99"/>
    <w:semiHidden/>
    <w:rsid w:val="00BA36C1"/>
    <w:rPr>
      <w:color w:val="808080"/>
    </w:rPr>
  </w:style>
  <w:style w:type="paragraph" w:customStyle="1" w:styleId="497B5C6D2A1248928B91BE1430E72EE0">
    <w:name w:val="497B5C6D2A1248928B91BE1430E72EE0"/>
    <w:rsid w:val="00FF5A61"/>
  </w:style>
  <w:style w:type="paragraph" w:customStyle="1" w:styleId="29F5A3969EE740EB9F4770E5F39C1C2C">
    <w:name w:val="29F5A3969EE740EB9F4770E5F39C1C2C"/>
    <w:rsid w:val="00FF5A61"/>
  </w:style>
  <w:style w:type="paragraph" w:customStyle="1" w:styleId="5B82376132094EDFBADAC8730805F808">
    <w:name w:val="5B82376132094EDFBADAC8730805F808"/>
    <w:rsid w:val="00BA3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2020-12-04T00:00:00</PublishDate>
  <Abstract/>
  <CompanyAddress/>
  <CompanyPhone>07950421183</CompanyPhone>
  <CompanyFax/>
  <CompanyEmail>northeast@onepunch.org.uk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65AA1A-B922-4AC4-B65E-EE22F8A0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Jun 09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Anthony Curl Photography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Maxine Thompson-Curl</dc:creator>
  <cp:lastModifiedBy>Anthony Curl</cp:lastModifiedBy>
  <cp:revision>2</cp:revision>
  <cp:lastPrinted>2018-02-20T14:25:00Z</cp:lastPrinted>
  <dcterms:created xsi:type="dcterms:W3CDTF">2020-12-02T13:13:00Z</dcterms:created>
  <dcterms:modified xsi:type="dcterms:W3CDTF">2020-12-02T13:13:00Z</dcterms:modified>
</cp:coreProperties>
</file>